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13867" w:rsidRDefault="00E13867" w:rsidP="00E97EA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E13867" w:rsidRPr="00E97EAE" w:rsidRDefault="00E13867" w:rsidP="00E97EAE">
      <w:pPr>
        <w:spacing w:after="240"/>
        <w:jc w:val="center"/>
        <w:rPr>
          <w:sz w:val="28"/>
          <w:szCs w:val="28"/>
          <w:lang w:val="en-US"/>
        </w:rPr>
      </w:pPr>
    </w:p>
    <w:p w:rsidR="00E13867" w:rsidRDefault="00E13867" w:rsidP="00E97EAE">
      <w:pPr>
        <w:pStyle w:val="Heading1"/>
        <w:shd w:val="clear" w:color="auto" w:fill="FFFFFF"/>
        <w:tabs>
          <w:tab w:val="clear" w:pos="0"/>
        </w:tabs>
        <w:spacing w:line="360" w:lineRule="auto"/>
        <w:jc w:val="center"/>
        <w:rPr>
          <w:color w:val="212121"/>
          <w:sz w:val="28"/>
          <w:szCs w:val="28"/>
          <w:lang w:val="en-US"/>
        </w:rPr>
      </w:pPr>
      <w:r>
        <w:rPr>
          <w:color w:val="212121"/>
          <w:sz w:val="28"/>
          <w:szCs w:val="28"/>
        </w:rPr>
        <w:t>Справку о статусе предпенсионера можно получить не выходя из дома</w:t>
      </w:r>
    </w:p>
    <w:p w:rsidR="00E13867" w:rsidRPr="00E97EAE" w:rsidRDefault="00E13867" w:rsidP="00E97EAE">
      <w:pPr>
        <w:rPr>
          <w:lang w:val="en-US"/>
        </w:rPr>
      </w:pPr>
    </w:p>
    <w:p w:rsidR="00E13867" w:rsidRDefault="00E13867" w:rsidP="00E97EA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2023 году предпенсионерами являются </w:t>
      </w:r>
      <w:r>
        <w:rPr>
          <w:sz w:val="28"/>
          <w:szCs w:val="28"/>
        </w:rPr>
        <w:t>женщины 1968 года рождения и старше и мужчины 1963 года рождения и старше</w:t>
      </w:r>
      <w:r>
        <w:rPr>
          <w:color w:val="000000"/>
          <w:sz w:val="28"/>
          <w:szCs w:val="28"/>
        </w:rPr>
        <w:t>.</w:t>
      </w:r>
    </w:p>
    <w:p w:rsidR="00E13867" w:rsidRDefault="00E13867" w:rsidP="00E97EA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Отделение Социального фонда по Санкт-Петербургу и Ленинградской области обращает внимание на то, что для подтверждения статуса предпенсионера не обязательно обращаться в клиентские службы Социального фонда. Получить справку о статусе предпенсионера можно не выходя из дома</w:t>
      </w:r>
      <w:r>
        <w:rPr>
          <w:sz w:val="28"/>
          <w:szCs w:val="28"/>
        </w:rPr>
        <w:t xml:space="preserve">. Для этого необходимо: </w:t>
      </w:r>
    </w:p>
    <w:p w:rsidR="00E13867" w:rsidRDefault="00E13867" w:rsidP="00E97EA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зайти в </w:t>
      </w:r>
      <w:hyperlink r:id="rId7">
        <w:r>
          <w:rPr>
            <w:color w:val="000000"/>
            <w:sz w:val="28"/>
            <w:szCs w:val="28"/>
            <w:u w:val="single"/>
          </w:rPr>
          <w:t>личный кабинет</w:t>
        </w:r>
      </w:hyperlink>
      <w:r>
        <w:rPr>
          <w:color w:val="000000"/>
          <w:sz w:val="28"/>
          <w:szCs w:val="28"/>
        </w:rPr>
        <w:t xml:space="preserve"> на официальном сайте СФР</w:t>
      </w:r>
      <w:r>
        <w:rPr>
          <w:sz w:val="28"/>
          <w:szCs w:val="28"/>
        </w:rPr>
        <w:t>;</w:t>
      </w:r>
    </w:p>
    <w:p w:rsidR="00E13867" w:rsidRDefault="00E13867" w:rsidP="00E97EA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разделе «Пенсии» выбрать вкладку «Заказать справку (выписку) об отнесении граждан к категории граждан предпенсионного возраста». Справка будет сформирована в режиме онлайн и подписана усиленной квалифицированной электронной подписью Межрегионального информационного центра СФР. Е</w:t>
      </w:r>
      <w:r>
        <w:rPr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можно получить на электронную почту, сохранить, распечатать, а также </w:t>
      </w:r>
      <w:r>
        <w:rPr>
          <w:sz w:val="28"/>
          <w:szCs w:val="28"/>
        </w:rPr>
        <w:t>посмотреть</w:t>
      </w:r>
      <w:r>
        <w:rPr>
          <w:color w:val="000000"/>
          <w:sz w:val="28"/>
          <w:szCs w:val="28"/>
        </w:rPr>
        <w:t xml:space="preserve"> в разделе «История обращений».</w:t>
      </w:r>
    </w:p>
    <w:p w:rsidR="00E13867" w:rsidRDefault="00E13867" w:rsidP="00E97EA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справку о статусе предпенсионера можно заказать на портале Госуслуг (www.gosuslugi.ru) или в МФЦ.</w:t>
      </w:r>
    </w:p>
    <w:p w:rsidR="00E13867" w:rsidRDefault="00E13867" w:rsidP="00E97EA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Следует отметить, что организации, которым требуются сведения об отнесении граждан к категории граждан предпенсионного возраста, запрашивают необходимую информацию по каналам межведомственного электронного взаимодействия у Социального фонда самостоятельно.</w:t>
      </w:r>
    </w:p>
    <w:p w:rsidR="00E13867" w:rsidRDefault="00E13867" w:rsidP="00E97EAE">
      <w:pPr>
        <w:rPr>
          <w:color w:val="000000"/>
          <w:sz w:val="28"/>
          <w:szCs w:val="28"/>
        </w:rPr>
      </w:pPr>
      <w:bookmarkStart w:id="0" w:name="_GoBack"/>
      <w:bookmarkEnd w:id="0"/>
    </w:p>
    <w:p w:rsidR="00E13867" w:rsidRPr="00E97EAE" w:rsidRDefault="00E13867" w:rsidP="00E97EAE"/>
    <w:sectPr w:rsidR="00E13867" w:rsidRPr="00E97EAE" w:rsidSect="00E06F1E">
      <w:head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867" w:rsidRDefault="00E13867">
      <w:r>
        <w:separator/>
      </w:r>
    </w:p>
  </w:endnote>
  <w:endnote w:type="continuationSeparator" w:id="1">
    <w:p w:rsidR="00E13867" w:rsidRDefault="00E13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867" w:rsidRDefault="00E13867">
      <w:r>
        <w:separator/>
      </w:r>
    </w:p>
  </w:footnote>
  <w:footnote w:type="continuationSeparator" w:id="1">
    <w:p w:rsidR="00E13867" w:rsidRDefault="00E138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67" w:rsidRDefault="00E13867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E13867" w:rsidRPr="00E06F1E" w:rsidRDefault="00E13867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E13867" w:rsidRPr="00F62581" w:rsidRDefault="00E13867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E13867" w:rsidRDefault="00E13867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E13867" w:rsidRDefault="00E13867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04190001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47ACFFBA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47A27"/>
    <w:rsid w:val="00064218"/>
    <w:rsid w:val="00065331"/>
    <w:rsid w:val="00075C5A"/>
    <w:rsid w:val="00094705"/>
    <w:rsid w:val="000D69F9"/>
    <w:rsid w:val="001047FD"/>
    <w:rsid w:val="00112F05"/>
    <w:rsid w:val="001413F8"/>
    <w:rsid w:val="001458E0"/>
    <w:rsid w:val="00160B28"/>
    <w:rsid w:val="001726BD"/>
    <w:rsid w:val="001A47C4"/>
    <w:rsid w:val="001B2491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665A1"/>
    <w:rsid w:val="00283094"/>
    <w:rsid w:val="002B42CE"/>
    <w:rsid w:val="002C20F0"/>
    <w:rsid w:val="003128C4"/>
    <w:rsid w:val="00362D04"/>
    <w:rsid w:val="0037428E"/>
    <w:rsid w:val="003846A8"/>
    <w:rsid w:val="00403A8E"/>
    <w:rsid w:val="00440404"/>
    <w:rsid w:val="004A4CEB"/>
    <w:rsid w:val="004B735B"/>
    <w:rsid w:val="004C5FC4"/>
    <w:rsid w:val="004C7080"/>
    <w:rsid w:val="004F72F9"/>
    <w:rsid w:val="005261EE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56773"/>
    <w:rsid w:val="006813A4"/>
    <w:rsid w:val="006E09B1"/>
    <w:rsid w:val="006F1DB9"/>
    <w:rsid w:val="0070321F"/>
    <w:rsid w:val="00714C43"/>
    <w:rsid w:val="007348EF"/>
    <w:rsid w:val="00750AAF"/>
    <w:rsid w:val="00760DC6"/>
    <w:rsid w:val="0078279D"/>
    <w:rsid w:val="007B58B7"/>
    <w:rsid w:val="007E50ED"/>
    <w:rsid w:val="00806F09"/>
    <w:rsid w:val="00810B43"/>
    <w:rsid w:val="00811BFF"/>
    <w:rsid w:val="00851682"/>
    <w:rsid w:val="00852033"/>
    <w:rsid w:val="00853FB8"/>
    <w:rsid w:val="008647A8"/>
    <w:rsid w:val="008703CA"/>
    <w:rsid w:val="008E0048"/>
    <w:rsid w:val="008F1C47"/>
    <w:rsid w:val="00935CC5"/>
    <w:rsid w:val="00994616"/>
    <w:rsid w:val="009B6CAE"/>
    <w:rsid w:val="00A027CD"/>
    <w:rsid w:val="00A26F80"/>
    <w:rsid w:val="00A62F8D"/>
    <w:rsid w:val="00A70DC5"/>
    <w:rsid w:val="00A8400A"/>
    <w:rsid w:val="00A8401C"/>
    <w:rsid w:val="00AA3314"/>
    <w:rsid w:val="00AC79B8"/>
    <w:rsid w:val="00AD2EA3"/>
    <w:rsid w:val="00B645F2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E06F1E"/>
    <w:rsid w:val="00E13867"/>
    <w:rsid w:val="00E21D58"/>
    <w:rsid w:val="00E42E21"/>
    <w:rsid w:val="00E7038E"/>
    <w:rsid w:val="00E7200F"/>
    <w:rsid w:val="00E97EAE"/>
    <w:rsid w:val="00EA32E8"/>
    <w:rsid w:val="00EF540A"/>
    <w:rsid w:val="00F00586"/>
    <w:rsid w:val="00F22890"/>
    <w:rsid w:val="00F22E38"/>
    <w:rsid w:val="00F62581"/>
    <w:rsid w:val="00F659A4"/>
    <w:rsid w:val="00F84E34"/>
    <w:rsid w:val="00F900DA"/>
    <w:rsid w:val="00F93DEE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2665A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sz w:val="2"/>
      <w:szCs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8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7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4388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8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38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80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38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0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8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2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438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80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4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438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8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3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8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3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438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8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6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38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8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438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81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44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384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8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438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379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80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4383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s.pfrf.ru/log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200</Words>
  <Characters>1146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2023-02-28T08:06:00Z</cp:lastPrinted>
  <dcterms:created xsi:type="dcterms:W3CDTF">2023-03-13T05:17:00Z</dcterms:created>
  <dcterms:modified xsi:type="dcterms:W3CDTF">2023-03-13T05:17:00Z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